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B5F47" w:rsidRPr="00B91C0A" w:rsidRDefault="002B5073" w:rsidP="00B91C0A">
      <w:pPr>
        <w:jc w:val="center"/>
        <w:rPr>
          <w:b/>
        </w:rPr>
      </w:pPr>
      <w:r>
        <w:rPr>
          <w:b/>
          <w:noProof/>
          <w:lang w:eastAsia="de-DE"/>
        </w:rPr>
        <mc:AlternateContent>
          <mc:Choice Requires="wps">
            <w:drawing>
              <wp:anchor distT="0" distB="0" distL="114300" distR="114300" simplePos="0" relativeHeight="251659264" behindDoc="0" locked="0" layoutInCell="1" allowOverlap="1">
                <wp:simplePos x="0" y="0"/>
                <wp:positionH relativeFrom="column">
                  <wp:posOffset>-213451</wp:posOffset>
                </wp:positionH>
                <wp:positionV relativeFrom="paragraph">
                  <wp:posOffset>-164465</wp:posOffset>
                </wp:positionV>
                <wp:extent cx="1752600" cy="1072243"/>
                <wp:effectExtent l="0" t="0" r="0" b="0"/>
                <wp:wrapNone/>
                <wp:docPr id="1" name="Textfeld 1"/>
                <wp:cNvGraphicFramePr/>
                <a:graphic xmlns:a="http://schemas.openxmlformats.org/drawingml/2006/main">
                  <a:graphicData uri="http://schemas.microsoft.com/office/word/2010/wordprocessingShape">
                    <wps:wsp>
                      <wps:cNvSpPr txBox="1"/>
                      <wps:spPr>
                        <a:xfrm>
                          <a:off x="0" y="0"/>
                          <a:ext cx="1752600" cy="1072243"/>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2B5073" w:rsidRPr="002B5073" w:rsidRDefault="002B5073">
                            <w:r w:rsidRPr="002B5073">
                              <w:rPr>
                                <w:noProof/>
                                <w:lang w:eastAsia="de-DE"/>
                              </w:rPr>
                              <w:drawing>
                                <wp:inline distT="0" distB="0" distL="0" distR="0" wp14:anchorId="70D81EEB" wp14:editId="2E271016">
                                  <wp:extent cx="1099457" cy="977761"/>
                                  <wp:effectExtent l="0" t="0" r="5715" b="0"/>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riefkopf.jpg"/>
                                          <pic:cNvPicPr/>
                                        </pic:nvPicPr>
                                        <pic:blipFill rotWithShape="1">
                                          <a:blip r:embed="rId8">
                                            <a:extLst>
                                              <a:ext uri="{28A0092B-C50C-407E-A947-70E740481C1C}">
                                                <a14:useLocalDpi xmlns:a14="http://schemas.microsoft.com/office/drawing/2010/main" val="0"/>
                                              </a:ext>
                                            </a:extLst>
                                          </a:blip>
                                          <a:srcRect l="12411" t="18548" r="60936" b="-94"/>
                                          <a:stretch/>
                                        </pic:blipFill>
                                        <pic:spPr bwMode="auto">
                                          <a:xfrm>
                                            <a:off x="0" y="0"/>
                                            <a:ext cx="1098897" cy="977263"/>
                                          </a:xfrm>
                                          <a:prstGeom prst="rect">
                                            <a:avLst/>
                                          </a:prstGeom>
                                          <a:ln>
                                            <a:noFill/>
                                          </a:ln>
                                          <a:extLst>
                                            <a:ext uri="{53640926-AAD7-44D8-BBD7-CCE9431645EC}">
                                              <a14:shadowObscured xmlns:a14="http://schemas.microsoft.com/office/drawing/2010/main"/>
                                            </a:ext>
                                          </a:extLst>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id="_x0000_t202" coordsize="21600,21600" o:spt="202" path="m,l,21600r21600,l21600,xe">
                <v:stroke joinstyle="miter"/>
                <v:path gradientshapeok="t" o:connecttype="rect"/>
              </v:shapetype>
              <v:shape id="Textfeld 1" o:spid="_x0000_s1026" type="#_x0000_t202" style="position:absolute;left:0;text-align:left;margin-left:-16.8pt;margin-top:-12.95pt;width:138pt;height:84.45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" fillcolor="white [3201]" stroked="f" strokeweight=".5pt">
                <v:textbox>
                  <w:txbxContent>
                    <w:p w:rsidR="002B5073" w:rsidRPr="002B5073" w:rsidRDefault="002B5073">
                      <w:r w:rsidRPr="002B5073">
                        <w:rPr>
                          <w:noProof/>
                          <w:lang w:eastAsia="de-DE"/>
                        </w:rPr>
                        <w:drawing>
                          <wp:inline distT="0" distB="0" distL="0" distR="0" wp14:anchorId="70D81EEB" wp14:editId="2E271016">
                            <wp:extent cx="1099457" cy="977761"/>
                            <wp:effectExtent l="0" t="0" r="5715" b="0"/>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riefkopf.jpg"/>
                                    <pic:cNvPicPr/>
                                  </pic:nvPicPr>
                                  <pic:blipFill rotWithShape="1">
                                    <a:blip r:embed="rId8">
                                      <a:extLst>
                                        <a:ext uri="{28A0092B-C50C-407E-A947-70E740481C1C}">
                                          <a14:useLocalDpi xmlns:a14="http://schemas.microsoft.com/office/drawing/2010/main" val="0"/>
                                        </a:ext>
                                      </a:extLst>
                                    </a:blip>
                                    <a:srcRect l="12411" t="18548" r="60936" b="-94"/>
                                    <a:stretch/>
                                  </pic:blipFill>
                                  <pic:spPr bwMode="auto">
                                    <a:xfrm>
                                      <a:off x="0" y="0"/>
                                      <a:ext cx="1098897" cy="977263"/>
                                    </a:xfrm>
                                    <a:prstGeom prst="rect">
                                      <a:avLst/>
                                    </a:prstGeom>
                                    <a:ln>
                                      <a:noFill/>
                                    </a:ln>
                                    <a:extLst>
                                      <a:ext uri="{53640926-AAD7-44D8-BBD7-CCE9431645EC}">
                                        <a14:shadowObscured xmlns:a14="http://schemas.microsoft.com/office/drawing/2010/main"/>
                                      </a:ext>
                                    </a:extLst>
                                  </pic:spPr>
                                </pic:pic>
                              </a:graphicData>
                            </a:graphic>
                          </wp:inline>
                        </w:drawing>
                      </w:r>
                    </w:p>
                  </w:txbxContent>
                </v:textbox>
              </v:shape>
            </w:pict>
          </mc:Fallback>
        </mc:AlternateContent>
      </w:r>
      <w:r w:rsidR="00B91C0A" w:rsidRPr="00B91C0A">
        <w:rPr>
          <w:b/>
          <w:noProof/>
          <w:lang w:eastAsia="de-DE"/>
        </w:rPr>
        <w:t>Städtepartnerschaftsverein Troisdorf e.V.</w:t>
      </w:r>
    </w:p>
    <w:p w:rsidR="005516A7" w:rsidRPr="005516A7" w:rsidRDefault="005516A7" w:rsidP="005516A7">
      <w:pPr>
        <w:jc w:val="center"/>
        <w:rPr>
          <w:noProof/>
          <w:sz w:val="20"/>
          <w:lang w:eastAsia="de-DE"/>
        </w:rPr>
      </w:pPr>
      <w:r w:rsidRPr="005516A7">
        <w:rPr>
          <w:b/>
          <w:noProof/>
          <w:sz w:val="20"/>
          <w:lang w:eastAsia="de-DE"/>
        </w:rPr>
        <w:t>Beitrittserklärung</w:t>
      </w:r>
    </w:p>
    <w:p w:rsidR="005516A7" w:rsidRPr="005516A7" w:rsidRDefault="005516A7" w:rsidP="005516A7">
      <w:pPr>
        <w:jc w:val="center"/>
        <w:rPr>
          <w:b/>
          <w:noProof/>
          <w:sz w:val="20"/>
          <w:lang w:eastAsia="de-DE"/>
        </w:rPr>
      </w:pPr>
    </w:p>
    <w:p w:rsidR="005516A7" w:rsidRPr="00B91C0A" w:rsidRDefault="00B91C0A" w:rsidP="00B91C0A">
      <w:pPr>
        <w:spacing w:after="0" w:line="240" w:lineRule="auto"/>
        <w:rPr>
          <w:noProof/>
          <w:sz w:val="10"/>
          <w:lang w:eastAsia="de-DE"/>
        </w:rPr>
      </w:pPr>
      <w:r>
        <w:rPr>
          <w:noProof/>
          <w:sz w:val="20"/>
          <w:lang w:eastAsia="de-DE"/>
        </w:rPr>
        <w:t xml:space="preserve">Hiermit beantrage ich </w:t>
      </w:r>
      <w:r w:rsidR="005516A7" w:rsidRPr="005516A7">
        <w:rPr>
          <w:noProof/>
          <w:sz w:val="20"/>
          <w:lang w:eastAsia="de-DE"/>
        </w:rPr>
        <w:t>meine Mitgliedschaft im Städtepartnerschaftsverein Troisdorf e.V. ab _______________________</w:t>
      </w:r>
    </w:p>
    <w:p w:rsidR="005516A7" w:rsidRDefault="005516A7" w:rsidP="005516A7">
      <w:pPr>
        <w:spacing w:after="0" w:line="240" w:lineRule="auto"/>
        <w:rPr>
          <w:rFonts w:ascii="Arial" w:hAnsi="Arial" w:cs="Arial"/>
          <w:sz w:val="2"/>
          <w:lang w:eastAsia="de-DE"/>
        </w:rPr>
      </w:pPr>
    </w:p>
    <w:p w:rsidR="005516A7" w:rsidRPr="005516A7" w:rsidRDefault="005516A7" w:rsidP="005516A7">
      <w:pPr>
        <w:spacing w:after="0" w:line="240" w:lineRule="auto"/>
        <w:rPr>
          <w:rFonts w:ascii="Calibri" w:hAnsi="Calibri" w:cs="Times New Roman"/>
          <w:noProof/>
          <w:sz w:val="20"/>
          <w:lang w:eastAsia="de-DE"/>
        </w:rPr>
      </w:pPr>
      <w:r w:rsidRPr="005516A7">
        <w:rPr>
          <w:noProof/>
          <w:sz w:val="20"/>
          <w:lang w:eastAsia="de-DE"/>
        </w:rPr>
        <w:t>Folgende Angaben sind für die Durchführung des Mitgliedschaftsverhältnisses erforderliche</w:t>
      </w:r>
    </w:p>
    <w:p w:rsidR="005516A7" w:rsidRPr="00B91C0A" w:rsidRDefault="005516A7" w:rsidP="00B91C0A">
      <w:pPr>
        <w:spacing w:after="0" w:line="240" w:lineRule="auto"/>
        <w:rPr>
          <w:noProof/>
          <w:sz w:val="10"/>
          <w:lang w:eastAsia="de-DE"/>
        </w:rPr>
      </w:pPr>
      <w:r w:rsidRPr="005516A7">
        <w:rPr>
          <w:noProof/>
          <w:sz w:val="20"/>
          <w:lang w:eastAsia="de-DE"/>
        </w:rPr>
        <w:t xml:space="preserve">Pflichtangaben: </w:t>
      </w:r>
    </w:p>
    <w:p w:rsidR="005516A7" w:rsidRPr="005516A7" w:rsidRDefault="005516A7" w:rsidP="00B91C0A">
      <w:pPr>
        <w:spacing w:after="120" w:line="240" w:lineRule="auto"/>
        <w:rPr>
          <w:noProof/>
          <w:sz w:val="20"/>
          <w:lang w:eastAsia="de-DE"/>
        </w:rPr>
      </w:pPr>
      <w:r w:rsidRPr="005516A7">
        <w:rPr>
          <w:noProof/>
          <w:sz w:val="20"/>
          <w:lang w:eastAsia="de-DE"/>
        </w:rPr>
        <w:t xml:space="preserve">Name: ____________________________ Vorname: ________________________________ </w:t>
      </w:r>
    </w:p>
    <w:p w:rsidR="005516A7" w:rsidRPr="005516A7" w:rsidRDefault="005516A7" w:rsidP="00B91C0A">
      <w:pPr>
        <w:spacing w:after="120" w:line="240" w:lineRule="auto"/>
        <w:rPr>
          <w:noProof/>
          <w:sz w:val="20"/>
          <w:lang w:eastAsia="de-DE"/>
        </w:rPr>
      </w:pPr>
      <w:r w:rsidRPr="005516A7">
        <w:rPr>
          <w:noProof/>
          <w:sz w:val="20"/>
          <w:lang w:eastAsia="de-DE"/>
        </w:rPr>
        <w:t xml:space="preserve">Geb. Datum: _______________________ </w:t>
      </w:r>
    </w:p>
    <w:p w:rsidR="005516A7" w:rsidRPr="005516A7" w:rsidRDefault="005516A7" w:rsidP="00B91C0A">
      <w:pPr>
        <w:spacing w:after="120" w:line="240" w:lineRule="auto"/>
        <w:rPr>
          <w:noProof/>
          <w:sz w:val="20"/>
          <w:lang w:eastAsia="de-DE"/>
        </w:rPr>
      </w:pPr>
      <w:r w:rsidRPr="005516A7">
        <w:rPr>
          <w:noProof/>
          <w:sz w:val="20"/>
          <w:lang w:eastAsia="de-DE"/>
        </w:rPr>
        <w:t xml:space="preserve">Strasse/ Hausnummer_________________________________________________________ </w:t>
      </w:r>
    </w:p>
    <w:p w:rsidR="005516A7" w:rsidRPr="005516A7" w:rsidRDefault="005516A7" w:rsidP="00B91C0A">
      <w:pPr>
        <w:spacing w:after="120" w:line="240" w:lineRule="auto"/>
        <w:rPr>
          <w:noProof/>
          <w:sz w:val="20"/>
          <w:lang w:eastAsia="de-DE"/>
        </w:rPr>
      </w:pPr>
      <w:r w:rsidRPr="005516A7">
        <w:rPr>
          <w:noProof/>
          <w:sz w:val="20"/>
          <w:lang w:eastAsia="de-DE"/>
        </w:rPr>
        <w:t xml:space="preserve">PLZ / Wohnort: ______________________________________________________________ </w:t>
      </w:r>
    </w:p>
    <w:p w:rsidR="005516A7" w:rsidRPr="005516A7" w:rsidRDefault="005516A7" w:rsidP="00B91C0A">
      <w:pPr>
        <w:spacing w:after="120" w:line="240" w:lineRule="auto"/>
        <w:rPr>
          <w:noProof/>
          <w:sz w:val="20"/>
          <w:lang w:eastAsia="de-DE"/>
        </w:rPr>
      </w:pPr>
      <w:r w:rsidRPr="005516A7">
        <w:rPr>
          <w:noProof/>
          <w:sz w:val="20"/>
          <w:lang w:eastAsia="de-DE"/>
        </w:rPr>
        <w:t>T</w:t>
      </w:r>
      <w:r w:rsidR="00DE10DF">
        <w:rPr>
          <w:noProof/>
          <w:sz w:val="20"/>
          <w:lang w:eastAsia="de-DE"/>
        </w:rPr>
        <w:t>elefonnr.:________________ Mobil</w:t>
      </w:r>
      <w:r w:rsidRPr="005516A7">
        <w:rPr>
          <w:noProof/>
          <w:sz w:val="20"/>
          <w:lang w:eastAsia="de-DE"/>
        </w:rPr>
        <w:t xml:space="preserve">.:_________________ E-Mail______________________ </w:t>
      </w:r>
    </w:p>
    <w:p w:rsidR="005516A7" w:rsidRPr="00B91C0A" w:rsidRDefault="005516A7" w:rsidP="005516A7">
      <w:pPr>
        <w:spacing w:after="0" w:line="240" w:lineRule="auto"/>
        <w:rPr>
          <w:noProof/>
          <w:sz w:val="10"/>
          <w:lang w:eastAsia="de-DE"/>
        </w:rPr>
      </w:pPr>
      <w:bookmarkStart w:id="0" w:name="_GoBack"/>
      <w:bookmarkEnd w:id="0"/>
    </w:p>
    <w:p w:rsidR="005516A7" w:rsidRPr="005516A7" w:rsidRDefault="005516A7" w:rsidP="005516A7">
      <w:pPr>
        <w:spacing w:after="0" w:line="240" w:lineRule="auto"/>
        <w:rPr>
          <w:noProof/>
          <w:sz w:val="20"/>
          <w:lang w:eastAsia="de-DE"/>
        </w:rPr>
      </w:pPr>
      <w:r w:rsidRPr="005516A7">
        <w:rPr>
          <w:noProof/>
          <w:sz w:val="20"/>
          <w:lang w:eastAsia="de-DE"/>
        </w:rPr>
        <w:t xml:space="preserve">Der Jahresbeitrag beträgt pro Person 25,00 € / Verein 65,00 € </w:t>
      </w:r>
    </w:p>
    <w:p w:rsidR="005516A7" w:rsidRPr="00B91C0A" w:rsidRDefault="005516A7" w:rsidP="005516A7">
      <w:pPr>
        <w:spacing w:after="0" w:line="240" w:lineRule="auto"/>
        <w:rPr>
          <w:noProof/>
          <w:sz w:val="10"/>
          <w:lang w:eastAsia="de-DE"/>
        </w:rPr>
      </w:pPr>
    </w:p>
    <w:p w:rsidR="005516A7" w:rsidRPr="005516A7" w:rsidRDefault="005516A7" w:rsidP="005516A7">
      <w:pPr>
        <w:spacing w:after="0" w:line="240" w:lineRule="auto"/>
        <w:rPr>
          <w:noProof/>
          <w:sz w:val="20"/>
          <w:lang w:eastAsia="de-DE"/>
        </w:rPr>
      </w:pPr>
      <w:r w:rsidRPr="005516A7">
        <w:rPr>
          <w:noProof/>
          <w:sz w:val="20"/>
          <w:lang w:eastAsia="de-DE"/>
        </w:rPr>
        <w:t>Kontakte sind vorhanden</w:t>
      </w:r>
      <w:r w:rsidRPr="005516A7">
        <w:rPr>
          <w:noProof/>
          <w:sz w:val="20"/>
          <w:lang w:eastAsia="de-DE"/>
        </w:rPr>
        <w:tab/>
        <w:t xml:space="preserve"> </w:t>
      </w:r>
      <w:r w:rsidRPr="005516A7">
        <w:rPr>
          <w:noProof/>
          <w:sz w:val="20"/>
          <w:lang w:eastAsia="de-DE"/>
        </w:rPr>
        <w:sym w:font="Webdings" w:char="F063"/>
      </w:r>
      <w:r w:rsidRPr="005516A7">
        <w:rPr>
          <w:noProof/>
          <w:sz w:val="20"/>
          <w:lang w:eastAsia="de-DE"/>
        </w:rPr>
        <w:t xml:space="preserve"> ja </w:t>
      </w:r>
      <w:r w:rsidRPr="005516A7">
        <w:rPr>
          <w:noProof/>
          <w:sz w:val="20"/>
          <w:lang w:eastAsia="de-DE"/>
        </w:rPr>
        <w:tab/>
      </w:r>
      <w:r w:rsidRPr="005516A7">
        <w:rPr>
          <w:noProof/>
          <w:sz w:val="20"/>
          <w:lang w:eastAsia="de-DE"/>
        </w:rPr>
        <w:sym w:font="Webdings" w:char="F063"/>
      </w:r>
      <w:r w:rsidRPr="005516A7">
        <w:rPr>
          <w:noProof/>
          <w:sz w:val="20"/>
          <w:lang w:eastAsia="de-DE"/>
        </w:rPr>
        <w:t xml:space="preserve"> nein    Kontakte erwünscht </w:t>
      </w:r>
      <w:r w:rsidRPr="005516A7">
        <w:rPr>
          <w:noProof/>
          <w:sz w:val="20"/>
          <w:lang w:eastAsia="de-DE"/>
        </w:rPr>
        <w:tab/>
      </w:r>
      <w:r w:rsidRPr="005516A7">
        <w:rPr>
          <w:noProof/>
          <w:sz w:val="20"/>
          <w:lang w:eastAsia="de-DE"/>
        </w:rPr>
        <w:sym w:font="Webdings" w:char="F063"/>
      </w:r>
      <w:r w:rsidRPr="005516A7">
        <w:rPr>
          <w:noProof/>
          <w:sz w:val="20"/>
          <w:lang w:eastAsia="de-DE"/>
        </w:rPr>
        <w:t xml:space="preserve"> ja</w:t>
      </w:r>
      <w:r w:rsidRPr="005516A7">
        <w:rPr>
          <w:noProof/>
          <w:sz w:val="20"/>
          <w:lang w:eastAsia="de-DE"/>
        </w:rPr>
        <w:tab/>
        <w:t xml:space="preserve"> </w:t>
      </w:r>
      <w:r w:rsidRPr="005516A7">
        <w:rPr>
          <w:noProof/>
          <w:sz w:val="20"/>
          <w:lang w:eastAsia="de-DE"/>
        </w:rPr>
        <w:sym w:font="Webdings" w:char="F063"/>
      </w:r>
      <w:r w:rsidRPr="005516A7">
        <w:rPr>
          <w:noProof/>
          <w:sz w:val="20"/>
          <w:lang w:eastAsia="de-DE"/>
        </w:rPr>
        <w:t xml:space="preserve"> nein </w:t>
      </w:r>
    </w:p>
    <w:p w:rsidR="005516A7" w:rsidRPr="00B91C0A" w:rsidRDefault="005516A7" w:rsidP="005516A7">
      <w:pPr>
        <w:spacing w:after="0" w:line="240" w:lineRule="auto"/>
        <w:rPr>
          <w:noProof/>
          <w:sz w:val="10"/>
          <w:lang w:eastAsia="de-DE"/>
        </w:rPr>
      </w:pPr>
    </w:p>
    <w:p w:rsidR="005516A7" w:rsidRPr="005516A7" w:rsidRDefault="005516A7" w:rsidP="005516A7">
      <w:pPr>
        <w:spacing w:after="0" w:line="240" w:lineRule="auto"/>
        <w:rPr>
          <w:noProof/>
          <w:sz w:val="20"/>
          <w:lang w:eastAsia="de-DE"/>
        </w:rPr>
      </w:pPr>
      <w:r w:rsidRPr="005516A7">
        <w:rPr>
          <w:noProof/>
          <w:sz w:val="20"/>
          <w:lang w:eastAsia="de-DE"/>
        </w:rPr>
        <w:t xml:space="preserve">Evry </w:t>
      </w:r>
      <w:r w:rsidRPr="005516A7">
        <w:rPr>
          <w:noProof/>
          <w:sz w:val="20"/>
          <w:lang w:eastAsia="de-DE"/>
        </w:rPr>
        <w:sym w:font="Webdings" w:char="F063"/>
      </w:r>
      <w:r w:rsidRPr="005516A7">
        <w:rPr>
          <w:noProof/>
          <w:sz w:val="20"/>
          <w:lang w:eastAsia="de-DE"/>
        </w:rPr>
        <w:t xml:space="preserve">     Heidenau </w:t>
      </w:r>
      <w:r w:rsidRPr="005516A7">
        <w:rPr>
          <w:noProof/>
          <w:sz w:val="20"/>
          <w:lang w:eastAsia="de-DE"/>
        </w:rPr>
        <w:sym w:font="Webdings" w:char="F063"/>
      </w:r>
      <w:r w:rsidRPr="005516A7">
        <w:rPr>
          <w:noProof/>
          <w:sz w:val="20"/>
          <w:lang w:eastAsia="de-DE"/>
        </w:rPr>
        <w:t xml:space="preserve">     Genk </w:t>
      </w:r>
      <w:r w:rsidRPr="005516A7">
        <w:rPr>
          <w:noProof/>
          <w:sz w:val="20"/>
          <w:lang w:eastAsia="de-DE"/>
        </w:rPr>
        <w:sym w:font="Webdings" w:char="F063"/>
      </w:r>
      <w:r w:rsidRPr="005516A7">
        <w:rPr>
          <w:noProof/>
          <w:sz w:val="20"/>
          <w:lang w:eastAsia="de-DE"/>
        </w:rPr>
        <w:t xml:space="preserve">     Redcar </w:t>
      </w:r>
      <w:r w:rsidRPr="005516A7">
        <w:rPr>
          <w:noProof/>
          <w:sz w:val="20"/>
          <w:lang w:eastAsia="de-DE"/>
        </w:rPr>
        <w:sym w:font="Webdings" w:char="F063"/>
      </w:r>
      <w:r w:rsidRPr="005516A7">
        <w:rPr>
          <w:noProof/>
          <w:sz w:val="20"/>
          <w:lang w:eastAsia="de-DE"/>
        </w:rPr>
        <w:t xml:space="preserve"> </w:t>
      </w:r>
    </w:p>
    <w:p w:rsidR="005516A7" w:rsidRPr="00B91C0A" w:rsidRDefault="005516A7" w:rsidP="005516A7">
      <w:pPr>
        <w:spacing w:after="0" w:line="240" w:lineRule="auto"/>
        <w:rPr>
          <w:noProof/>
          <w:sz w:val="10"/>
          <w:lang w:eastAsia="de-DE"/>
        </w:rPr>
      </w:pPr>
    </w:p>
    <w:p w:rsidR="005516A7" w:rsidRPr="005516A7" w:rsidRDefault="005516A7" w:rsidP="005516A7">
      <w:pPr>
        <w:spacing w:after="0" w:line="240" w:lineRule="auto"/>
        <w:rPr>
          <w:noProof/>
          <w:sz w:val="20"/>
          <w:lang w:eastAsia="de-DE"/>
        </w:rPr>
      </w:pPr>
      <w:r w:rsidRPr="005516A7">
        <w:rPr>
          <w:noProof/>
          <w:sz w:val="20"/>
          <w:lang w:eastAsia="de-DE"/>
        </w:rPr>
        <w:t>Ich kann Gäste aufne</w:t>
      </w:r>
      <w:r w:rsidR="00B91C0A">
        <w:rPr>
          <w:noProof/>
          <w:sz w:val="20"/>
          <w:lang w:eastAsia="de-DE"/>
        </w:rPr>
        <w:t xml:space="preserve">hmen (Anzahl) _______ </w:t>
      </w:r>
      <w:r w:rsidRPr="005516A7">
        <w:rPr>
          <w:noProof/>
          <w:sz w:val="20"/>
          <w:lang w:eastAsia="de-DE"/>
        </w:rPr>
        <w:t>weibl. (  )                  männl. (  )</w:t>
      </w:r>
    </w:p>
    <w:p w:rsidR="005516A7" w:rsidRPr="00B91C0A" w:rsidRDefault="005516A7" w:rsidP="00B91C0A">
      <w:pPr>
        <w:spacing w:after="0" w:line="240" w:lineRule="auto"/>
        <w:rPr>
          <w:noProof/>
          <w:sz w:val="10"/>
          <w:lang w:eastAsia="de-DE"/>
        </w:rPr>
      </w:pPr>
    </w:p>
    <w:p w:rsidR="005516A7" w:rsidRPr="005516A7" w:rsidRDefault="005516A7" w:rsidP="005516A7">
      <w:pPr>
        <w:spacing w:after="0" w:line="240" w:lineRule="auto"/>
        <w:rPr>
          <w:noProof/>
          <w:sz w:val="20"/>
          <w:lang w:eastAsia="de-DE"/>
        </w:rPr>
      </w:pPr>
      <w:r w:rsidRPr="005516A7">
        <w:rPr>
          <w:noProof/>
          <w:sz w:val="20"/>
          <w:lang w:eastAsia="de-DE"/>
        </w:rPr>
        <w:t>Sprachkenntnisse sind vorhanden in</w:t>
      </w:r>
    </w:p>
    <w:p w:rsidR="005516A7" w:rsidRPr="005516A7" w:rsidRDefault="005516A7" w:rsidP="005516A7">
      <w:pPr>
        <w:spacing w:after="0" w:line="240" w:lineRule="auto"/>
        <w:rPr>
          <w:noProof/>
          <w:sz w:val="20"/>
          <w:lang w:eastAsia="de-DE"/>
        </w:rPr>
      </w:pPr>
      <w:r w:rsidRPr="005516A7">
        <w:rPr>
          <w:noProof/>
          <w:sz w:val="20"/>
          <w:lang w:eastAsia="de-DE"/>
        </w:rPr>
        <w:t xml:space="preserve">Englisch </w:t>
      </w:r>
      <w:r w:rsidRPr="005516A7">
        <w:rPr>
          <w:noProof/>
          <w:sz w:val="20"/>
          <w:lang w:eastAsia="de-DE"/>
        </w:rPr>
        <w:sym w:font="Webdings" w:char="F063"/>
      </w:r>
      <w:r w:rsidRPr="005516A7">
        <w:rPr>
          <w:noProof/>
          <w:sz w:val="20"/>
          <w:lang w:eastAsia="de-DE"/>
        </w:rPr>
        <w:t xml:space="preserve">   Französisch </w:t>
      </w:r>
      <w:r w:rsidRPr="005516A7">
        <w:rPr>
          <w:noProof/>
          <w:sz w:val="20"/>
          <w:lang w:eastAsia="de-DE"/>
        </w:rPr>
        <w:sym w:font="Webdings" w:char="F063"/>
      </w:r>
      <w:r w:rsidRPr="005516A7">
        <w:rPr>
          <w:noProof/>
          <w:sz w:val="20"/>
          <w:lang w:eastAsia="de-DE"/>
        </w:rPr>
        <w:t xml:space="preserve">   Flämisch </w:t>
      </w:r>
      <w:r w:rsidRPr="005516A7">
        <w:rPr>
          <w:noProof/>
          <w:sz w:val="20"/>
          <w:lang w:eastAsia="de-DE"/>
        </w:rPr>
        <w:sym w:font="Webdings" w:char="F063"/>
      </w:r>
      <w:r w:rsidRPr="005516A7">
        <w:rPr>
          <w:noProof/>
          <w:sz w:val="20"/>
          <w:lang w:eastAsia="de-DE"/>
        </w:rPr>
        <w:t xml:space="preserve">   Griechisch </w:t>
      </w:r>
      <w:r w:rsidRPr="005516A7">
        <w:rPr>
          <w:noProof/>
          <w:sz w:val="20"/>
          <w:lang w:eastAsia="de-DE"/>
        </w:rPr>
        <w:sym w:font="Webdings" w:char="F063"/>
      </w:r>
      <w:r w:rsidRPr="005516A7">
        <w:rPr>
          <w:noProof/>
          <w:sz w:val="20"/>
          <w:lang w:eastAsia="de-DE"/>
        </w:rPr>
        <w:t xml:space="preserve">   Türkisch </w:t>
      </w:r>
      <w:r w:rsidRPr="005516A7">
        <w:rPr>
          <w:noProof/>
          <w:sz w:val="20"/>
          <w:lang w:eastAsia="de-DE"/>
        </w:rPr>
        <w:sym w:font="Webdings" w:char="F063"/>
      </w:r>
    </w:p>
    <w:p w:rsidR="005516A7" w:rsidRDefault="005516A7" w:rsidP="005516A7">
      <w:pPr>
        <w:spacing w:after="0" w:line="240" w:lineRule="auto"/>
        <w:rPr>
          <w:noProof/>
          <w:sz w:val="20"/>
          <w:lang w:eastAsia="de-DE"/>
        </w:rPr>
      </w:pP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212"/>
      </w:tblGrid>
      <w:tr w:rsidR="00AE3F96" w:rsidRPr="00DA3DD4" w:rsidTr="007F0FDE">
        <w:tc>
          <w:tcPr>
            <w:tcW w:w="9212" w:type="dxa"/>
          </w:tcPr>
          <w:p w:rsidR="00AE3F96" w:rsidRPr="00DA3DD4" w:rsidRDefault="00AE3F96" w:rsidP="00AE3F96">
            <w:pPr>
              <w:rPr>
                <w:b/>
              </w:rPr>
            </w:pPr>
            <w:r w:rsidRPr="00DA3DD4">
              <w:rPr>
                <w:b/>
              </w:rPr>
              <w:t>Zahlart für Jahresbeitrag und Unternehmungen:</w:t>
            </w:r>
          </w:p>
          <w:p w:rsidR="00AE3F96" w:rsidRPr="00DA3DD4" w:rsidRDefault="00AE3F96" w:rsidP="00AE3F96">
            <w:pPr>
              <w:rPr>
                <w:b/>
              </w:rPr>
            </w:pPr>
            <w:r w:rsidRPr="00DA3DD4">
              <w:rPr>
                <w:b/>
              </w:rPr>
              <w:sym w:font="Webdings" w:char="F063"/>
            </w:r>
            <w:r w:rsidRPr="00DA3DD4">
              <w:rPr>
                <w:b/>
              </w:rPr>
              <w:t xml:space="preserve">  Selbstzahler</w:t>
            </w:r>
          </w:p>
          <w:p w:rsidR="00AE3F96" w:rsidRPr="00DA3DD4" w:rsidRDefault="00AE3F96" w:rsidP="00AE3F96">
            <w:pPr>
              <w:rPr>
                <w:b/>
              </w:rPr>
            </w:pPr>
            <w:r w:rsidRPr="00DA3DD4">
              <w:rPr>
                <w:b/>
              </w:rPr>
              <w:sym w:font="Webdings" w:char="F063"/>
            </w:r>
            <w:r w:rsidRPr="00DA3DD4">
              <w:rPr>
                <w:b/>
              </w:rPr>
              <w:t xml:space="preserve">  Einzug durch SEPA Lastschriftverfahren</w:t>
            </w:r>
          </w:p>
          <w:p w:rsidR="00AE3F96" w:rsidRPr="00DA3DD4" w:rsidRDefault="00AE3F96" w:rsidP="00AE3F96">
            <w:pPr>
              <w:rPr>
                <w:b/>
              </w:rPr>
            </w:pPr>
          </w:p>
          <w:p w:rsidR="00AE3F96" w:rsidRPr="00DA3DD4" w:rsidRDefault="00AE3F96" w:rsidP="00AE3F96">
            <w:pPr>
              <w:rPr>
                <w:b/>
              </w:rPr>
            </w:pPr>
            <w:r w:rsidRPr="00DA3DD4">
              <w:rPr>
                <w:b/>
              </w:rPr>
              <w:t>Bei Einzug durch SEPA Lastschriftverfahren</w:t>
            </w:r>
          </w:p>
          <w:p w:rsidR="00AE3F96" w:rsidRPr="00DA3DD4" w:rsidRDefault="00AE3F96" w:rsidP="00AE3F96">
            <w:r w:rsidRPr="00DA3DD4">
              <w:t>Name und Anschrift des Kontoinhabers</w:t>
            </w:r>
          </w:p>
          <w:tbl>
            <w:tblPr>
              <w:tblW w:w="52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03"/>
              <w:gridCol w:w="783"/>
            </w:tblGrid>
            <w:tr w:rsidR="00AE3F96" w:rsidRPr="00DA3DD4" w:rsidTr="00AE3F96">
              <w:tc>
                <w:tcPr>
                  <w:tcW w:w="4503" w:type="dxa"/>
                  <w:tcBorders>
                    <w:top w:val="single" w:sz="4" w:space="0" w:color="auto"/>
                    <w:left w:val="single" w:sz="4" w:space="0" w:color="auto"/>
                    <w:bottom w:val="single" w:sz="4" w:space="0" w:color="auto"/>
                    <w:right w:val="single" w:sz="4" w:space="0" w:color="auto"/>
                  </w:tcBorders>
                  <w:shd w:val="clear" w:color="auto" w:fill="auto"/>
                </w:tcPr>
                <w:p w:rsidR="00AE3F96" w:rsidRPr="00DA3DD4" w:rsidRDefault="00AE3F96" w:rsidP="00AE3F96">
                  <w:pPr>
                    <w:spacing w:after="0" w:line="240" w:lineRule="auto"/>
                    <w:rPr>
                      <w:b/>
                    </w:rPr>
                  </w:pPr>
                </w:p>
                <w:p w:rsidR="00AE3F96" w:rsidRPr="00DA3DD4" w:rsidRDefault="00AE3F96" w:rsidP="00AE3F96">
                  <w:pPr>
                    <w:spacing w:after="0" w:line="240" w:lineRule="auto"/>
                    <w:rPr>
                      <w:b/>
                    </w:rPr>
                  </w:pPr>
                </w:p>
                <w:p w:rsidR="00AE3F96" w:rsidRPr="00DA3DD4" w:rsidRDefault="00AE3F96" w:rsidP="00AE3F96">
                  <w:pPr>
                    <w:spacing w:after="0" w:line="240" w:lineRule="auto"/>
                    <w:rPr>
                      <w:b/>
                    </w:rPr>
                  </w:pPr>
                </w:p>
                <w:p w:rsidR="00AE3F96" w:rsidRPr="00DA3DD4" w:rsidRDefault="00AE3F96" w:rsidP="00AE3F96">
                  <w:pPr>
                    <w:spacing w:after="0" w:line="240" w:lineRule="auto"/>
                    <w:rPr>
                      <w:b/>
                    </w:rPr>
                  </w:pPr>
                </w:p>
              </w:tc>
              <w:tc>
                <w:tcPr>
                  <w:tcW w:w="783" w:type="dxa"/>
                  <w:tcBorders>
                    <w:top w:val="nil"/>
                    <w:left w:val="single" w:sz="4" w:space="0" w:color="auto"/>
                    <w:bottom w:val="nil"/>
                    <w:right w:val="nil"/>
                  </w:tcBorders>
                  <w:shd w:val="clear" w:color="auto" w:fill="auto"/>
                </w:tcPr>
                <w:p w:rsidR="00AE3F96" w:rsidRPr="00DA3DD4" w:rsidRDefault="00AE3F96" w:rsidP="00AE3F96">
                  <w:pPr>
                    <w:spacing w:after="0" w:line="240" w:lineRule="auto"/>
                    <w:rPr>
                      <w:b/>
                    </w:rPr>
                  </w:pPr>
                </w:p>
              </w:tc>
            </w:tr>
          </w:tbl>
          <w:p w:rsidR="00AE3F96" w:rsidRPr="00DA3DD4" w:rsidRDefault="00AE3F96" w:rsidP="00AE3F96">
            <w:pPr>
              <w:rPr>
                <w:b/>
              </w:rPr>
            </w:pPr>
          </w:p>
          <w:p w:rsidR="00AE3F96" w:rsidRPr="00DA3DD4" w:rsidRDefault="00AE3F96" w:rsidP="00AE3F96">
            <w:pPr>
              <w:rPr>
                <w:b/>
              </w:rPr>
            </w:pPr>
            <w:r w:rsidRPr="00DA3DD4">
              <w:t>IBAN</w:t>
            </w:r>
            <w:r w:rsidRPr="00DA3DD4">
              <w:tab/>
            </w:r>
            <w:r w:rsidRPr="00DA3DD4">
              <w:rPr>
                <w:b/>
              </w:rPr>
              <w:tab/>
            </w:r>
            <w:r w:rsidRPr="00DA3DD4">
              <w:rPr>
                <w:b/>
              </w:rPr>
              <w:tab/>
            </w:r>
            <w:r w:rsidRPr="00DA3DD4">
              <w:rPr>
                <w:b/>
              </w:rPr>
              <w:tab/>
            </w:r>
            <w:r w:rsidRPr="00DA3DD4">
              <w:rPr>
                <w:b/>
              </w:rPr>
              <w:tab/>
            </w:r>
            <w:r w:rsidRPr="00DA3DD4">
              <w:rPr>
                <w:b/>
              </w:rPr>
              <w:tab/>
              <w:t xml:space="preserve">       </w:t>
            </w:r>
            <w:r w:rsidRPr="00DA3DD4">
              <w:t xml:space="preserve"> BIC</w:t>
            </w:r>
          </w:p>
          <w:tbl>
            <w:tblPr>
              <w:tblW w:w="77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794"/>
              <w:gridCol w:w="567"/>
              <w:gridCol w:w="3402"/>
            </w:tblGrid>
            <w:tr w:rsidR="00AE3F96" w:rsidRPr="00DA3DD4" w:rsidTr="00AE3F96">
              <w:tc>
                <w:tcPr>
                  <w:tcW w:w="3794" w:type="dxa"/>
                  <w:shd w:val="clear" w:color="auto" w:fill="auto"/>
                </w:tcPr>
                <w:p w:rsidR="00AE3F96" w:rsidRPr="00DA3DD4" w:rsidRDefault="00AE3F96" w:rsidP="00AE3F96">
                  <w:pPr>
                    <w:spacing w:after="0" w:line="240" w:lineRule="auto"/>
                    <w:rPr>
                      <w:b/>
                    </w:rPr>
                  </w:pPr>
                </w:p>
              </w:tc>
              <w:tc>
                <w:tcPr>
                  <w:tcW w:w="567" w:type="dxa"/>
                  <w:tcBorders>
                    <w:top w:val="nil"/>
                    <w:bottom w:val="nil"/>
                  </w:tcBorders>
                  <w:shd w:val="clear" w:color="auto" w:fill="auto"/>
                </w:tcPr>
                <w:p w:rsidR="00AE3F96" w:rsidRPr="00DA3DD4" w:rsidRDefault="00AE3F96" w:rsidP="00AE3F96">
                  <w:pPr>
                    <w:spacing w:after="0" w:line="240" w:lineRule="auto"/>
                    <w:rPr>
                      <w:b/>
                    </w:rPr>
                  </w:pPr>
                </w:p>
              </w:tc>
              <w:tc>
                <w:tcPr>
                  <w:tcW w:w="3402" w:type="dxa"/>
                  <w:shd w:val="clear" w:color="auto" w:fill="auto"/>
                </w:tcPr>
                <w:p w:rsidR="00AE3F96" w:rsidRPr="00DA3DD4" w:rsidRDefault="00AE3F96" w:rsidP="00AE3F96">
                  <w:pPr>
                    <w:spacing w:after="0" w:line="240" w:lineRule="auto"/>
                    <w:rPr>
                      <w:b/>
                    </w:rPr>
                  </w:pPr>
                </w:p>
              </w:tc>
            </w:tr>
          </w:tbl>
          <w:p w:rsidR="00AE3F96" w:rsidRPr="00DA3DD4" w:rsidRDefault="00DA3DD4" w:rsidP="00AE3F96">
            <w:r w:rsidRPr="00DA3DD4">
              <w:t xml:space="preserve"> </w:t>
            </w:r>
            <w:r w:rsidR="00AE3F96" w:rsidRPr="00DA3DD4">
              <w:br/>
              <w:t>genaue Bezeichnung des kontoführenden Kreditinstitutes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986"/>
            </w:tblGrid>
            <w:tr w:rsidR="00AE3F96" w:rsidRPr="00DA3DD4" w:rsidTr="00AE3F96">
              <w:tc>
                <w:tcPr>
                  <w:tcW w:w="9354" w:type="dxa"/>
                  <w:shd w:val="clear" w:color="auto" w:fill="auto"/>
                </w:tcPr>
                <w:p w:rsidR="00AE3F96" w:rsidRPr="00DA3DD4" w:rsidRDefault="00AE3F96" w:rsidP="00AE3F96">
                  <w:pPr>
                    <w:spacing w:after="0" w:line="240" w:lineRule="auto"/>
                  </w:pPr>
                </w:p>
                <w:p w:rsidR="00AE3F96" w:rsidRPr="00DA3DD4" w:rsidRDefault="00AE3F96" w:rsidP="00AE3F96">
                  <w:pPr>
                    <w:spacing w:after="0" w:line="240" w:lineRule="auto"/>
                  </w:pPr>
                </w:p>
              </w:tc>
            </w:tr>
          </w:tbl>
          <w:p w:rsidR="00AE3F96" w:rsidRPr="00DA3DD4" w:rsidRDefault="00AE3F96" w:rsidP="00AE3F96">
            <w:pPr>
              <w:rPr>
                <w:b/>
              </w:rPr>
            </w:pPr>
          </w:p>
          <w:p w:rsidR="00AE3F96" w:rsidRPr="00DA3DD4" w:rsidRDefault="00AE3F96" w:rsidP="00AE3F96">
            <w:r w:rsidRPr="00DA3DD4">
              <w:t>Wenn mein/unser Konto die erforderliche Deckung nicht aufweist, besteht seitens des kontoführenden Kreditinstituts keine Verpflichtung zur Einlösung.</w:t>
            </w:r>
          </w:p>
          <w:p w:rsidR="00AE3F96" w:rsidRPr="00DA3DD4" w:rsidRDefault="00AE3F96" w:rsidP="00AE3F96">
            <w:r w:rsidRPr="00DA3DD4">
              <w:t>Teileinlösungen  werden im Lastschriftverfahren nicht vorgenommen.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71"/>
              <w:gridCol w:w="4515"/>
            </w:tblGrid>
            <w:tr w:rsidR="00AE3F96" w:rsidRPr="00DA3DD4" w:rsidTr="00AE3F96">
              <w:tc>
                <w:tcPr>
                  <w:tcW w:w="4677" w:type="dxa"/>
                  <w:shd w:val="clear" w:color="auto" w:fill="auto"/>
                </w:tcPr>
                <w:p w:rsidR="00AE3F96" w:rsidRPr="00DA3DD4" w:rsidRDefault="00AE3F96" w:rsidP="00AE3F96">
                  <w:pPr>
                    <w:spacing w:after="0" w:line="240" w:lineRule="auto"/>
                  </w:pPr>
                  <w:r w:rsidRPr="00DA3DD4">
                    <w:t>Ort, Datum</w:t>
                  </w:r>
                </w:p>
                <w:p w:rsidR="00AE3F96" w:rsidRPr="00DA3DD4" w:rsidRDefault="00AE3F96" w:rsidP="00AE3F96">
                  <w:pPr>
                    <w:spacing w:after="0" w:line="240" w:lineRule="auto"/>
                  </w:pPr>
                </w:p>
              </w:tc>
              <w:tc>
                <w:tcPr>
                  <w:tcW w:w="4677" w:type="dxa"/>
                  <w:shd w:val="clear" w:color="auto" w:fill="auto"/>
                </w:tcPr>
                <w:p w:rsidR="00AE3F96" w:rsidRPr="00DA3DD4" w:rsidRDefault="00AE3F96" w:rsidP="00AE3F96">
                  <w:pPr>
                    <w:spacing w:after="0" w:line="240" w:lineRule="auto"/>
                  </w:pPr>
                  <w:r w:rsidRPr="00DA3DD4">
                    <w:t>Unterschrift(en)</w:t>
                  </w:r>
                </w:p>
                <w:p w:rsidR="00AE3F96" w:rsidRPr="00DA3DD4" w:rsidRDefault="00AE3F96" w:rsidP="00AE3F96">
                  <w:pPr>
                    <w:spacing w:after="0" w:line="240" w:lineRule="auto"/>
                  </w:pPr>
                </w:p>
                <w:p w:rsidR="00AE3F96" w:rsidRPr="00DA3DD4" w:rsidRDefault="00AE3F96" w:rsidP="00AE3F96">
                  <w:pPr>
                    <w:spacing w:after="0" w:line="240" w:lineRule="auto"/>
                  </w:pPr>
                </w:p>
                <w:p w:rsidR="00AE3F96" w:rsidRPr="00DA3DD4" w:rsidRDefault="00AE3F96" w:rsidP="00AE3F96">
                  <w:pPr>
                    <w:spacing w:after="0" w:line="240" w:lineRule="auto"/>
                  </w:pPr>
                </w:p>
                <w:p w:rsidR="00AE3F96" w:rsidRPr="00DA3DD4" w:rsidRDefault="00AE3F96" w:rsidP="00AE3F96">
                  <w:pPr>
                    <w:spacing w:after="0" w:line="240" w:lineRule="auto"/>
                  </w:pPr>
                </w:p>
              </w:tc>
            </w:tr>
          </w:tbl>
          <w:p w:rsidR="00AE3F96" w:rsidRPr="00DA3DD4" w:rsidRDefault="00AE3F96" w:rsidP="00AE3F96"/>
          <w:p w:rsidR="00AE3F96" w:rsidRPr="00DA3DD4" w:rsidRDefault="00AE3F96" w:rsidP="00AE3F96">
            <w:r w:rsidRPr="00DA3DD4">
              <w:lastRenderedPageBreak/>
              <w:t>Bei Einzug durch SEPA wird Ihnen das Lastschriftmandat zur Prüfung und Unterschriftsleist</w:t>
            </w:r>
            <w:r w:rsidR="00DA3DD4" w:rsidRPr="00DA3DD4">
              <w:t xml:space="preserve">ung zugeschickt, mit der Bitte </w:t>
            </w:r>
            <w:r w:rsidRPr="00DA3DD4">
              <w:t>dies an uns unterschrieben zurück zu schicken.</w:t>
            </w:r>
          </w:p>
          <w:p w:rsidR="00AE3F96" w:rsidRPr="00DA3DD4" w:rsidRDefault="00AE3F96" w:rsidP="00AE3F96">
            <w:r w:rsidRPr="00DA3DD4">
              <w:t>Bei Selbstzahler bitte wir den Jahresbeitrag bis jeweils zum 10.Februar des Jahres auf das unten genannte Konto einzuzahlen.</w:t>
            </w:r>
          </w:p>
          <w:p w:rsidR="00AE3F96" w:rsidRPr="00DA3DD4" w:rsidRDefault="00AE3F96" w:rsidP="00AE3F96">
            <w:pPr>
              <w:ind w:left="357"/>
              <w:jc w:val="center"/>
              <w:rPr>
                <w:b/>
                <w:u w:val="single"/>
              </w:rPr>
            </w:pPr>
            <w:r w:rsidRPr="00DA3DD4">
              <w:rPr>
                <w:b/>
                <w:u w:val="single"/>
              </w:rPr>
              <w:t>VR-Bank RheinSieg e.G.</w:t>
            </w:r>
          </w:p>
          <w:p w:rsidR="00AE3F96" w:rsidRPr="00DA3DD4" w:rsidRDefault="00AE3F96" w:rsidP="007F0FDE">
            <w:pPr>
              <w:ind w:left="360"/>
              <w:jc w:val="center"/>
              <w:rPr>
                <w:b/>
                <w:u w:val="single"/>
              </w:rPr>
            </w:pPr>
            <w:r w:rsidRPr="00DA3DD4">
              <w:rPr>
                <w:b/>
                <w:u w:val="single"/>
              </w:rPr>
              <w:t>IBAN: DE053706</w:t>
            </w:r>
            <w:r w:rsidR="007F0FDE" w:rsidRPr="00DA3DD4">
              <w:rPr>
                <w:b/>
                <w:u w:val="single"/>
              </w:rPr>
              <w:t>95201109585013</w:t>
            </w:r>
            <w:r w:rsidR="007F0FDE" w:rsidRPr="00DA3DD4">
              <w:rPr>
                <w:b/>
                <w:u w:val="single"/>
              </w:rPr>
              <w:br/>
              <w:t>BIC: GENODED1RST</w:t>
            </w:r>
          </w:p>
        </w:tc>
      </w:tr>
    </w:tbl>
    <w:p w:rsidR="00B91C0A" w:rsidRPr="00DA3DD4" w:rsidRDefault="00B91C0A" w:rsidP="005516A7">
      <w:pPr>
        <w:rPr>
          <w:noProof/>
          <w:lang w:eastAsia="de-DE"/>
        </w:rPr>
      </w:pPr>
    </w:p>
    <w:p w:rsidR="005516A7" w:rsidRPr="00DA3DD4" w:rsidRDefault="005516A7" w:rsidP="005516A7">
      <w:pPr>
        <w:numPr>
          <w:ilvl w:val="0"/>
          <w:numId w:val="1"/>
        </w:numPr>
        <w:spacing w:after="0" w:line="240" w:lineRule="auto"/>
        <w:rPr>
          <w:noProof/>
          <w:lang w:eastAsia="de-DE"/>
        </w:rPr>
      </w:pPr>
      <w:r w:rsidRPr="00DA3DD4">
        <w:rPr>
          <w:noProof/>
          <w:lang w:eastAsia="de-DE"/>
        </w:rPr>
        <w:t>Mit meiner Unterschrift erkenne ich die Satzung , die Geschäftsordnung und die Datenschutzordnung des Vereins in der jeweils gültigen Fassung an.</w:t>
      </w:r>
    </w:p>
    <w:p w:rsidR="005516A7" w:rsidRPr="00DA3DD4" w:rsidRDefault="005516A7" w:rsidP="005516A7">
      <w:pPr>
        <w:numPr>
          <w:ilvl w:val="0"/>
          <w:numId w:val="1"/>
        </w:numPr>
        <w:spacing w:after="0" w:line="240" w:lineRule="auto"/>
        <w:rPr>
          <w:noProof/>
          <w:lang w:eastAsia="de-DE"/>
        </w:rPr>
      </w:pPr>
      <w:r w:rsidRPr="00DA3DD4">
        <w:rPr>
          <w:noProof/>
          <w:lang w:eastAsia="de-DE"/>
        </w:rPr>
        <w:t>Die Informationspflichten gemäß Artikel 13 bis 14 DSGVO habe ich gelesen und zur Kenntnis genommen.</w:t>
      </w:r>
    </w:p>
    <w:p w:rsidR="005516A7" w:rsidRPr="00DA3DD4" w:rsidRDefault="005516A7" w:rsidP="005516A7">
      <w:pPr>
        <w:numPr>
          <w:ilvl w:val="0"/>
          <w:numId w:val="1"/>
        </w:numPr>
        <w:rPr>
          <w:noProof/>
          <w:lang w:eastAsia="de-DE"/>
        </w:rPr>
      </w:pPr>
      <w:r w:rsidRPr="00DA3DD4">
        <w:rPr>
          <w:noProof/>
          <w:lang w:eastAsia="de-DE"/>
        </w:rPr>
        <w:t xml:space="preserve">Ich stimme zu, dass meine Daten elektronisch gespeichert werden und ausschließlich für vereinsinterne Zwecke verwendet werden dürfen. </w:t>
      </w:r>
    </w:p>
    <w:p w:rsidR="005516A7" w:rsidRPr="00DA3DD4" w:rsidRDefault="005516A7" w:rsidP="005516A7">
      <w:pPr>
        <w:pStyle w:val="Listenabsatz"/>
        <w:numPr>
          <w:ilvl w:val="0"/>
          <w:numId w:val="1"/>
        </w:numPr>
      </w:pPr>
      <w:r w:rsidRPr="00DA3DD4">
        <w:t>Ich bin damit einverstanden, dass die vorgenannten Kontaktdaten zu Vereinszwecken durch den Verein genutzt und hierfür auch an andere Mitglieder des Vereins (z.B. zur Bildung von Fahrgemeinschaften) weitergegeben werden dürfen.</w:t>
      </w:r>
    </w:p>
    <w:p w:rsidR="005516A7" w:rsidRPr="00DA3DD4" w:rsidRDefault="005516A7" w:rsidP="005516A7">
      <w:pPr>
        <w:pStyle w:val="Listenabsatz"/>
        <w:numPr>
          <w:ilvl w:val="0"/>
          <w:numId w:val="1"/>
        </w:numPr>
        <w:autoSpaceDE w:val="0"/>
        <w:autoSpaceDN w:val="0"/>
        <w:adjustRightInd w:val="0"/>
        <w:rPr>
          <w:color w:val="112427"/>
        </w:rPr>
      </w:pPr>
      <w:r w:rsidRPr="00DA3DD4">
        <w:rPr>
          <w:color w:val="112427"/>
        </w:rPr>
        <w:t>Mir ist bekannt, dass die Einwilligung in die Datenverarbeitung der vorbenannten Angaben freiwillig erfolgt und jederzeit durch mich ganz oder teilweise mit Wirkung für die Zukunft widerrufen werden kann.</w:t>
      </w:r>
    </w:p>
    <w:p w:rsidR="005516A7" w:rsidRPr="00DA3DD4" w:rsidRDefault="005516A7" w:rsidP="005516A7">
      <w:pPr>
        <w:pStyle w:val="Listenabsatz"/>
        <w:numPr>
          <w:ilvl w:val="0"/>
          <w:numId w:val="1"/>
        </w:numPr>
        <w:autoSpaceDE w:val="0"/>
        <w:autoSpaceDN w:val="0"/>
        <w:adjustRightInd w:val="0"/>
        <w:rPr>
          <w:color w:val="112427"/>
        </w:rPr>
      </w:pPr>
      <w:r w:rsidRPr="00DA3DD4">
        <w:rPr>
          <w:color w:val="112427"/>
        </w:rPr>
        <w:t>Ich willige ein, dass Fotos und Videos von meiner Person bei Austauschmaßnahmen und bei internen Unternehmungen zur Präsentation des Vereins angefertigt und in folgenden Medien veröffentlicht werden dürfen:</w:t>
      </w:r>
    </w:p>
    <w:p w:rsidR="005516A7" w:rsidRPr="00DA3DD4" w:rsidRDefault="005516A7" w:rsidP="005516A7">
      <w:pPr>
        <w:pStyle w:val="Listenabsatz"/>
        <w:numPr>
          <w:ilvl w:val="1"/>
          <w:numId w:val="1"/>
        </w:numPr>
        <w:autoSpaceDE w:val="0"/>
        <w:autoSpaceDN w:val="0"/>
        <w:adjustRightInd w:val="0"/>
        <w:rPr>
          <w:color w:val="112427"/>
        </w:rPr>
      </w:pPr>
      <w:r w:rsidRPr="00DA3DD4">
        <w:rPr>
          <w:color w:val="112427"/>
        </w:rPr>
        <w:t>Homepage des Vereins</w:t>
      </w:r>
    </w:p>
    <w:p w:rsidR="005516A7" w:rsidRPr="00DA3DD4" w:rsidRDefault="005516A7" w:rsidP="005516A7">
      <w:pPr>
        <w:pStyle w:val="Listenabsatz"/>
        <w:numPr>
          <w:ilvl w:val="1"/>
          <w:numId w:val="1"/>
        </w:numPr>
        <w:autoSpaceDE w:val="0"/>
        <w:autoSpaceDN w:val="0"/>
        <w:adjustRightInd w:val="0"/>
        <w:rPr>
          <w:color w:val="112427"/>
        </w:rPr>
      </w:pPr>
      <w:r w:rsidRPr="00DA3DD4">
        <w:rPr>
          <w:color w:val="112427"/>
        </w:rPr>
        <w:t xml:space="preserve"> regionale Presseerzeugnisse (z.B. Rundblick, Rhein Sieg Rundschau etc.)</w:t>
      </w:r>
    </w:p>
    <w:p w:rsidR="005516A7" w:rsidRPr="00DA3DD4" w:rsidRDefault="005516A7" w:rsidP="005516A7">
      <w:pPr>
        <w:pStyle w:val="Listenabsatz"/>
        <w:numPr>
          <w:ilvl w:val="1"/>
          <w:numId w:val="1"/>
        </w:numPr>
        <w:autoSpaceDE w:val="0"/>
        <w:autoSpaceDN w:val="0"/>
        <w:adjustRightInd w:val="0"/>
        <w:rPr>
          <w:color w:val="112427"/>
        </w:rPr>
      </w:pPr>
      <w:r w:rsidRPr="00DA3DD4">
        <w:rPr>
          <w:color w:val="112427"/>
        </w:rPr>
        <w:t>Soziale Netzwerke</w:t>
      </w:r>
    </w:p>
    <w:p w:rsidR="005516A7" w:rsidRPr="00DA3DD4" w:rsidRDefault="005516A7" w:rsidP="005516A7">
      <w:pPr>
        <w:pStyle w:val="Listenabsatz"/>
        <w:numPr>
          <w:ilvl w:val="0"/>
          <w:numId w:val="1"/>
        </w:numPr>
        <w:autoSpaceDE w:val="0"/>
        <w:autoSpaceDN w:val="0"/>
        <w:adjustRightInd w:val="0"/>
        <w:rPr>
          <w:b/>
          <w:color w:val="112427"/>
        </w:rPr>
      </w:pPr>
      <w:r w:rsidRPr="00DA3DD4">
        <w:rPr>
          <w:color w:val="112427"/>
        </w:rPr>
        <w:t xml:space="preserve">Ich bin darauf hingewiesen worden, dass die Fotos und Videos mit meiner Person bei der Veröffentlichung im Internet oder in sozialen Netzwerken weltweit abrufbar sind. Eine Weiterverwendung und/oder Veränderung durch Dritte kann hierbei nicht ausgeschlossen werden. Eine vollständige Löschung der veröffentlichten Fotos und Videoaufzeichnungen im Internet kann durch Städtepartnerschaftsverein Troisdorf e.V. nicht sichergestellt werden, da z.B. andere Internetseiten die Fotos und Videos kopiert oder verändert haben könnten. </w:t>
      </w:r>
      <w:r w:rsidRPr="00DA3DD4">
        <w:rPr>
          <w:b/>
          <w:color w:val="112427"/>
        </w:rPr>
        <w:t>Der Städtepartnerschaftsverein Troisdorf e.V. kann nicht haftbar gemacht werden für Art und Form der Nutzung durch Dritte wie z. B. für das Herunterladen von Fotos und Videos und deren anschließender Nutzung und Veränderung.</w:t>
      </w:r>
      <w:r w:rsidRPr="00DA3DD4">
        <w:rPr>
          <w:color w:val="112427"/>
        </w:rPr>
        <w:br/>
        <w:t xml:space="preserve">Solange die Einwilligung nicht widerrufen wird, gilt sie zeitlich unbeschränkt. Sie kann mit Wirkung für die Zukunft jederzeit widerrufen werden. Der Widerruf der Einwilligung muss in Textform (Brief oder per Mail) gegenüber dem Verein erfolgen. </w:t>
      </w:r>
    </w:p>
    <w:p w:rsidR="005516A7" w:rsidRPr="005516A7" w:rsidRDefault="005516A7" w:rsidP="005516A7">
      <w:pPr>
        <w:autoSpaceDE w:val="0"/>
        <w:autoSpaceDN w:val="0"/>
        <w:adjustRightInd w:val="0"/>
        <w:rPr>
          <w:color w:val="112427"/>
          <w:sz w:val="20"/>
        </w:rPr>
      </w:pPr>
    </w:p>
    <w:p w:rsidR="005516A7" w:rsidRPr="005516A7" w:rsidRDefault="005516A7" w:rsidP="005516A7">
      <w:pPr>
        <w:autoSpaceDE w:val="0"/>
        <w:autoSpaceDN w:val="0"/>
        <w:adjustRightInd w:val="0"/>
        <w:rPr>
          <w:color w:val="112427"/>
          <w:sz w:val="20"/>
        </w:rPr>
      </w:pPr>
      <w:r w:rsidRPr="005516A7">
        <w:rPr>
          <w:color w:val="112427"/>
          <w:sz w:val="20"/>
        </w:rPr>
        <w:t xml:space="preserve">____________ </w:t>
      </w:r>
      <w:r w:rsidRPr="005516A7">
        <w:rPr>
          <w:color w:val="112427"/>
          <w:sz w:val="20"/>
        </w:rPr>
        <w:tab/>
      </w:r>
      <w:r w:rsidRPr="005516A7">
        <w:rPr>
          <w:color w:val="112427"/>
          <w:sz w:val="20"/>
        </w:rPr>
        <w:tab/>
        <w:t>_____________________________________________</w:t>
      </w:r>
    </w:p>
    <w:p w:rsidR="00D33943" w:rsidRPr="00DA3DD4" w:rsidRDefault="00DA3DD4" w:rsidP="00DA3DD4">
      <w:pPr>
        <w:autoSpaceDE w:val="0"/>
        <w:autoSpaceDN w:val="0"/>
        <w:adjustRightInd w:val="0"/>
        <w:rPr>
          <w:color w:val="112427"/>
          <w:sz w:val="20"/>
        </w:rPr>
      </w:pPr>
      <w:r>
        <w:rPr>
          <w:color w:val="112427"/>
          <w:sz w:val="20"/>
        </w:rPr>
        <w:t xml:space="preserve">Ort, Datum </w:t>
      </w:r>
      <w:r>
        <w:rPr>
          <w:color w:val="112427"/>
          <w:sz w:val="20"/>
        </w:rPr>
        <w:tab/>
      </w:r>
      <w:r>
        <w:rPr>
          <w:color w:val="112427"/>
          <w:sz w:val="20"/>
        </w:rPr>
        <w:tab/>
        <w:t>Unterschrift</w:t>
      </w:r>
    </w:p>
    <w:sectPr w:rsidR="00D33943" w:rsidRPr="00DA3DD4" w:rsidSect="005B5F47">
      <w:footerReference w:type="default" r:id="rId9"/>
      <w:pgSz w:w="11906" w:h="16838"/>
      <w:pgMar w:top="568" w:right="1417" w:bottom="1134"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82468" w:rsidRDefault="00182468" w:rsidP="005B5F47">
      <w:pPr>
        <w:spacing w:after="0" w:line="240" w:lineRule="auto"/>
      </w:pPr>
      <w:r>
        <w:separator/>
      </w:r>
    </w:p>
  </w:endnote>
  <w:endnote w:type="continuationSeparator" w:id="0">
    <w:p w:rsidR="00182468" w:rsidRDefault="00182468" w:rsidP="005B5F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ebdings">
    <w:panose1 w:val="05030102010509060703"/>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10916" w:type="dxa"/>
      <w:tblInd w:w="-318" w:type="dxa"/>
      <w:tblLook w:val="04A0" w:firstRow="1" w:lastRow="0" w:firstColumn="1" w:lastColumn="0" w:noHBand="0" w:noVBand="1"/>
    </w:tblPr>
    <w:tblGrid>
      <w:gridCol w:w="2802"/>
      <w:gridCol w:w="2551"/>
      <w:gridCol w:w="2161"/>
      <w:gridCol w:w="3402"/>
    </w:tblGrid>
    <w:tr w:rsidR="005B5F47" w:rsidTr="00AE3F96">
      <w:tc>
        <w:tcPr>
          <w:tcW w:w="2802" w:type="dxa"/>
          <w:hideMark/>
        </w:tcPr>
        <w:p w:rsidR="005B5F47" w:rsidRDefault="005B5F47" w:rsidP="00AE3F96">
          <w:pPr>
            <w:pStyle w:val="Fuzeile"/>
            <w:rPr>
              <w:color w:val="00CC00"/>
              <w:sz w:val="14"/>
            </w:rPr>
          </w:pPr>
          <w:r>
            <w:rPr>
              <w:color w:val="00CC00"/>
              <w:sz w:val="14"/>
            </w:rPr>
            <w:t>Vorsitzender Heinz Peter Albrings</w:t>
          </w:r>
          <w:r>
            <w:rPr>
              <w:color w:val="00CC00"/>
              <w:sz w:val="14"/>
            </w:rPr>
            <w:br/>
            <w:t>Heidenaustr. 6</w:t>
          </w:r>
          <w:r>
            <w:rPr>
              <w:color w:val="00CC00"/>
              <w:sz w:val="14"/>
            </w:rPr>
            <w:br/>
            <w:t>53842 Troisdorf</w:t>
          </w:r>
          <w:r>
            <w:rPr>
              <w:color w:val="00CC00"/>
              <w:sz w:val="14"/>
            </w:rPr>
            <w:br/>
            <w:t>Tel.: 015788550917</w:t>
          </w:r>
          <w:r>
            <w:rPr>
              <w:color w:val="00CC00"/>
              <w:sz w:val="14"/>
            </w:rPr>
            <w:br/>
            <w:t>heinz.p.albrings@t-online.de</w:t>
          </w:r>
          <w:r>
            <w:rPr>
              <w:color w:val="00CC00"/>
              <w:sz w:val="14"/>
            </w:rPr>
            <w:br/>
            <w:t>www.staedtepartnerschaftsverein-troisdorf.de</w:t>
          </w:r>
        </w:p>
      </w:tc>
      <w:tc>
        <w:tcPr>
          <w:tcW w:w="2551" w:type="dxa"/>
          <w:hideMark/>
        </w:tcPr>
        <w:p w:rsidR="00B91C0A" w:rsidRDefault="00B91C0A" w:rsidP="00B91C0A">
          <w:pPr>
            <w:pStyle w:val="Fuzeile"/>
            <w:tabs>
              <w:tab w:val="left" w:pos="0"/>
            </w:tabs>
            <w:rPr>
              <w:color w:val="00CC00"/>
              <w:sz w:val="14"/>
            </w:rPr>
          </w:pPr>
          <w:r>
            <w:rPr>
              <w:color w:val="00CC00"/>
              <w:sz w:val="14"/>
            </w:rPr>
            <w:t xml:space="preserve">Stellver. Vorsitzender Dr. </w:t>
          </w:r>
          <w:r w:rsidRPr="00571E82">
            <w:rPr>
              <w:color w:val="00CC00"/>
              <w:sz w:val="14"/>
            </w:rPr>
            <w:t>Ulrich</w:t>
          </w:r>
          <w:r>
            <w:rPr>
              <w:color w:val="00CC00"/>
              <w:sz w:val="14"/>
            </w:rPr>
            <w:t xml:space="preserve"> </w:t>
          </w:r>
          <w:r w:rsidRPr="00571E82">
            <w:rPr>
              <w:color w:val="00CC00"/>
              <w:sz w:val="14"/>
            </w:rPr>
            <w:t>Burger</w:t>
          </w:r>
        </w:p>
        <w:p w:rsidR="00B91C0A" w:rsidRDefault="00B91C0A" w:rsidP="00B91C0A">
          <w:pPr>
            <w:pStyle w:val="Fuzeile"/>
            <w:tabs>
              <w:tab w:val="left" w:pos="0"/>
            </w:tabs>
            <w:rPr>
              <w:color w:val="00CC00"/>
              <w:sz w:val="14"/>
            </w:rPr>
          </w:pPr>
          <w:r w:rsidRPr="00571E82">
            <w:rPr>
              <w:color w:val="00CC00"/>
              <w:sz w:val="14"/>
            </w:rPr>
            <w:t>Burgstrasse 40</w:t>
          </w:r>
        </w:p>
        <w:p w:rsidR="00B91C0A" w:rsidRDefault="00B91C0A" w:rsidP="00B91C0A">
          <w:pPr>
            <w:pStyle w:val="Fuzeile"/>
            <w:tabs>
              <w:tab w:val="left" w:pos="0"/>
            </w:tabs>
            <w:rPr>
              <w:color w:val="00CC00"/>
              <w:sz w:val="14"/>
            </w:rPr>
          </w:pPr>
          <w:r w:rsidRPr="00571E82">
            <w:rPr>
              <w:color w:val="00CC00"/>
              <w:sz w:val="14"/>
            </w:rPr>
            <w:t>53842</w:t>
          </w:r>
          <w:r>
            <w:rPr>
              <w:color w:val="00CC00"/>
              <w:sz w:val="14"/>
            </w:rPr>
            <w:t xml:space="preserve"> </w:t>
          </w:r>
          <w:r w:rsidRPr="00571E82">
            <w:rPr>
              <w:color w:val="00CC00"/>
              <w:sz w:val="14"/>
            </w:rPr>
            <w:t>Troisdorf</w:t>
          </w:r>
        </w:p>
        <w:p w:rsidR="00B91C0A" w:rsidRDefault="00B91C0A" w:rsidP="00B91C0A">
          <w:pPr>
            <w:pStyle w:val="Fuzeile"/>
            <w:tabs>
              <w:tab w:val="left" w:pos="0"/>
            </w:tabs>
            <w:rPr>
              <w:color w:val="00CC00"/>
              <w:sz w:val="14"/>
            </w:rPr>
          </w:pPr>
          <w:r>
            <w:rPr>
              <w:color w:val="00CC00"/>
              <w:sz w:val="14"/>
            </w:rPr>
            <w:t>Tel.: 02241/</w:t>
          </w:r>
          <w:r>
            <w:t xml:space="preserve"> </w:t>
          </w:r>
          <w:r w:rsidRPr="00571E82">
            <w:rPr>
              <w:color w:val="00CC00"/>
              <w:sz w:val="14"/>
            </w:rPr>
            <w:t>9595979</w:t>
          </w:r>
          <w:r>
            <w:rPr>
              <w:color w:val="00CC00"/>
              <w:sz w:val="14"/>
            </w:rPr>
            <w:br/>
            <w:t xml:space="preserve">Mobil:  </w:t>
          </w:r>
          <w:r w:rsidRPr="00571E82">
            <w:rPr>
              <w:color w:val="00CC00"/>
              <w:sz w:val="14"/>
            </w:rPr>
            <w:t>01602186237</w:t>
          </w:r>
        </w:p>
        <w:p w:rsidR="00B91C0A" w:rsidRPr="00571E82" w:rsidRDefault="00B91C0A" w:rsidP="00B91C0A">
          <w:pPr>
            <w:pStyle w:val="Fuzeile"/>
            <w:tabs>
              <w:tab w:val="left" w:pos="0"/>
            </w:tabs>
            <w:rPr>
              <w:color w:val="00CC00"/>
              <w:sz w:val="14"/>
            </w:rPr>
          </w:pPr>
          <w:r>
            <w:rPr>
              <w:color w:val="00CC00"/>
              <w:sz w:val="14"/>
            </w:rPr>
            <w:t xml:space="preserve">E-Mail: </w:t>
          </w:r>
          <w:r w:rsidRPr="00571E82">
            <w:rPr>
              <w:color w:val="00CC00"/>
              <w:sz w:val="14"/>
            </w:rPr>
            <w:t>ulrich_burger@gmx.de</w:t>
          </w:r>
        </w:p>
        <w:p w:rsidR="005B5F47" w:rsidRDefault="005B5F47" w:rsidP="00AE3F96">
          <w:pPr>
            <w:pStyle w:val="Fuzeile"/>
            <w:tabs>
              <w:tab w:val="left" w:pos="0"/>
            </w:tabs>
            <w:rPr>
              <w:color w:val="00CC00"/>
              <w:sz w:val="14"/>
            </w:rPr>
          </w:pPr>
        </w:p>
      </w:tc>
      <w:tc>
        <w:tcPr>
          <w:tcW w:w="2161" w:type="dxa"/>
          <w:hideMark/>
        </w:tcPr>
        <w:p w:rsidR="005B5F47" w:rsidRDefault="005B5F47" w:rsidP="00AE3F96">
          <w:pPr>
            <w:pStyle w:val="Fuzeile"/>
            <w:tabs>
              <w:tab w:val="left" w:pos="0"/>
            </w:tabs>
            <w:rPr>
              <w:color w:val="00CC00"/>
              <w:sz w:val="14"/>
            </w:rPr>
          </w:pPr>
          <w:r>
            <w:rPr>
              <w:color w:val="00CC00"/>
              <w:sz w:val="14"/>
            </w:rPr>
            <w:t>Geschäftsführerin: Adelheid Eick</w:t>
          </w:r>
          <w:r>
            <w:rPr>
              <w:color w:val="00CC00"/>
              <w:sz w:val="14"/>
            </w:rPr>
            <w:br/>
            <w:t>Wernerstrasse 20</w:t>
          </w:r>
          <w:r>
            <w:rPr>
              <w:color w:val="00CC00"/>
              <w:sz w:val="14"/>
            </w:rPr>
            <w:sym w:font="Wingdings" w:char="F09F"/>
          </w:r>
          <w:r>
            <w:rPr>
              <w:color w:val="00CC00"/>
              <w:sz w:val="14"/>
            </w:rPr>
            <w:t>53842 Troisdorf</w:t>
          </w:r>
          <w:r>
            <w:rPr>
              <w:color w:val="00CC00"/>
              <w:sz w:val="14"/>
            </w:rPr>
            <w:br/>
            <w:t>Telefon: 02241/402807</w:t>
          </w:r>
          <w:r>
            <w:rPr>
              <w:color w:val="00CC00"/>
              <w:sz w:val="14"/>
            </w:rPr>
            <w:br/>
            <w:t>E-Mail: f.h.eick@arcor.de</w:t>
          </w:r>
        </w:p>
      </w:tc>
      <w:tc>
        <w:tcPr>
          <w:tcW w:w="3402" w:type="dxa"/>
          <w:hideMark/>
        </w:tcPr>
        <w:p w:rsidR="005B5F47" w:rsidRDefault="005B5F47" w:rsidP="00AE3F96">
          <w:pPr>
            <w:pStyle w:val="Fuzeile"/>
            <w:tabs>
              <w:tab w:val="left" w:pos="0"/>
            </w:tabs>
            <w:rPr>
              <w:color w:val="00CC00"/>
              <w:sz w:val="14"/>
            </w:rPr>
          </w:pPr>
          <w:r>
            <w:rPr>
              <w:color w:val="00CC00"/>
              <w:sz w:val="14"/>
            </w:rPr>
            <w:t>Bankverbindung:</w:t>
          </w:r>
          <w:r>
            <w:rPr>
              <w:color w:val="00CC00"/>
              <w:sz w:val="14"/>
            </w:rPr>
            <w:br/>
            <w:t>VR-Bank Rhein Sieg e.G.</w:t>
          </w:r>
          <w:r>
            <w:rPr>
              <w:color w:val="00CC00"/>
              <w:sz w:val="14"/>
            </w:rPr>
            <w:br/>
            <w:t>IBAN: DE05370695201109585013</w:t>
          </w:r>
          <w:r>
            <w:rPr>
              <w:color w:val="00CC00"/>
              <w:sz w:val="14"/>
            </w:rPr>
            <w:br/>
            <w:t>BIC: GENODED1RST</w:t>
          </w:r>
        </w:p>
      </w:tc>
    </w:tr>
  </w:tbl>
  <w:p w:rsidR="005B5F47" w:rsidRDefault="005B5F47">
    <w:pPr>
      <w:pStyle w:val="Fuzeil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82468" w:rsidRDefault="00182468" w:rsidP="005B5F47">
      <w:pPr>
        <w:spacing w:after="0" w:line="240" w:lineRule="auto"/>
      </w:pPr>
      <w:r>
        <w:separator/>
      </w:r>
    </w:p>
  </w:footnote>
  <w:footnote w:type="continuationSeparator" w:id="0">
    <w:p w:rsidR="00182468" w:rsidRDefault="00182468" w:rsidP="005B5F47">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13B678F"/>
    <w:multiLevelType w:val="hybridMultilevel"/>
    <w:tmpl w:val="6DD89910"/>
    <w:lvl w:ilvl="0" w:tplc="BEBA8158">
      <w:numFmt w:val="bullet"/>
      <w:lvlText w:val=""/>
      <w:lvlJc w:val="left"/>
      <w:pPr>
        <w:ind w:left="720" w:hanging="360"/>
      </w:pPr>
      <w:rPr>
        <w:rFonts w:ascii="Webdings" w:eastAsia="Calibri" w:hAnsi="Webdings" w:cs="Arial" w:hint="default"/>
      </w:rPr>
    </w:lvl>
    <w:lvl w:ilvl="1" w:tplc="AB1AAF1E">
      <w:start w:val="1"/>
      <w:numFmt w:val="bullet"/>
      <w:lvlText w:val="o"/>
      <w:lvlJc w:val="left"/>
      <w:pPr>
        <w:ind w:left="1440" w:hanging="360"/>
      </w:pPr>
      <w:rPr>
        <w:rFonts w:ascii="Courier New" w:hAnsi="Courier New" w:cs="Courier New" w:hint="default"/>
        <w:sz w:val="36"/>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start w:val="1"/>
      <w:numFmt w:val="bullet"/>
      <w:lvlText w:val="o"/>
      <w:lvlJc w:val="left"/>
      <w:pPr>
        <w:ind w:left="3600" w:hanging="360"/>
      </w:pPr>
      <w:rPr>
        <w:rFonts w:ascii="Courier New" w:hAnsi="Courier New" w:cs="Courier New" w:hint="default"/>
      </w:rPr>
    </w:lvl>
    <w:lvl w:ilvl="5" w:tplc="04070005">
      <w:start w:val="1"/>
      <w:numFmt w:val="bullet"/>
      <w:lvlText w:val=""/>
      <w:lvlJc w:val="left"/>
      <w:pPr>
        <w:ind w:left="4320" w:hanging="360"/>
      </w:pPr>
      <w:rPr>
        <w:rFonts w:ascii="Wingdings" w:hAnsi="Wingdings" w:hint="default"/>
      </w:rPr>
    </w:lvl>
    <w:lvl w:ilvl="6" w:tplc="04070001">
      <w:start w:val="1"/>
      <w:numFmt w:val="bullet"/>
      <w:lvlText w:val=""/>
      <w:lvlJc w:val="left"/>
      <w:pPr>
        <w:ind w:left="5040" w:hanging="360"/>
      </w:pPr>
      <w:rPr>
        <w:rFonts w:ascii="Symbol" w:hAnsi="Symbol" w:hint="default"/>
      </w:rPr>
    </w:lvl>
    <w:lvl w:ilvl="7" w:tplc="04070003">
      <w:start w:val="1"/>
      <w:numFmt w:val="bullet"/>
      <w:lvlText w:val="o"/>
      <w:lvlJc w:val="left"/>
      <w:pPr>
        <w:ind w:left="5760" w:hanging="360"/>
      </w:pPr>
      <w:rPr>
        <w:rFonts w:ascii="Courier New" w:hAnsi="Courier New" w:cs="Courier New" w:hint="default"/>
      </w:rPr>
    </w:lvl>
    <w:lvl w:ilvl="8" w:tplc="04070005">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attachedTemplate r:id="rId1"/>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32A95"/>
    <w:rsid w:val="00137871"/>
    <w:rsid w:val="00182468"/>
    <w:rsid w:val="00232A95"/>
    <w:rsid w:val="002B5073"/>
    <w:rsid w:val="005516A7"/>
    <w:rsid w:val="005B5F47"/>
    <w:rsid w:val="007F0FDE"/>
    <w:rsid w:val="00AE3F96"/>
    <w:rsid w:val="00B71E36"/>
    <w:rsid w:val="00B91C0A"/>
    <w:rsid w:val="00D33943"/>
    <w:rsid w:val="00DA3DD4"/>
    <w:rsid w:val="00DE10DF"/>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link w:val="SprechblasentextZchn"/>
    <w:uiPriority w:val="99"/>
    <w:semiHidden/>
    <w:unhideWhenUsed/>
    <w:rsid w:val="005B5F47"/>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5B5F47"/>
    <w:rPr>
      <w:rFonts w:ascii="Tahoma" w:hAnsi="Tahoma" w:cs="Tahoma"/>
      <w:sz w:val="16"/>
      <w:szCs w:val="16"/>
    </w:rPr>
  </w:style>
  <w:style w:type="paragraph" w:styleId="Kopfzeile">
    <w:name w:val="header"/>
    <w:basedOn w:val="Standard"/>
    <w:link w:val="KopfzeileZchn"/>
    <w:uiPriority w:val="99"/>
    <w:unhideWhenUsed/>
    <w:rsid w:val="005B5F47"/>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5B5F47"/>
  </w:style>
  <w:style w:type="paragraph" w:styleId="Fuzeile">
    <w:name w:val="footer"/>
    <w:basedOn w:val="Standard"/>
    <w:link w:val="FuzeileZchn"/>
    <w:uiPriority w:val="99"/>
    <w:unhideWhenUsed/>
    <w:rsid w:val="005B5F47"/>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5B5F47"/>
  </w:style>
  <w:style w:type="paragraph" w:styleId="Listenabsatz">
    <w:name w:val="List Paragraph"/>
    <w:basedOn w:val="Standard"/>
    <w:uiPriority w:val="34"/>
    <w:qFormat/>
    <w:rsid w:val="005516A7"/>
    <w:pPr>
      <w:ind w:left="720"/>
      <w:contextualSpacing/>
    </w:pPr>
    <w:rPr>
      <w:rFonts w:ascii="Calibri" w:eastAsia="Calibri" w:hAnsi="Calibri" w:cs="Times New Roman"/>
    </w:rPr>
  </w:style>
  <w:style w:type="table" w:styleId="Tabellenraster">
    <w:name w:val="Table Grid"/>
    <w:basedOn w:val="NormaleTabelle"/>
    <w:uiPriority w:val="59"/>
    <w:rsid w:val="00AE3F9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link w:val="SprechblasentextZchn"/>
    <w:uiPriority w:val="99"/>
    <w:semiHidden/>
    <w:unhideWhenUsed/>
    <w:rsid w:val="005B5F47"/>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5B5F47"/>
    <w:rPr>
      <w:rFonts w:ascii="Tahoma" w:hAnsi="Tahoma" w:cs="Tahoma"/>
      <w:sz w:val="16"/>
      <w:szCs w:val="16"/>
    </w:rPr>
  </w:style>
  <w:style w:type="paragraph" w:styleId="Kopfzeile">
    <w:name w:val="header"/>
    <w:basedOn w:val="Standard"/>
    <w:link w:val="KopfzeileZchn"/>
    <w:uiPriority w:val="99"/>
    <w:unhideWhenUsed/>
    <w:rsid w:val="005B5F47"/>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5B5F47"/>
  </w:style>
  <w:style w:type="paragraph" w:styleId="Fuzeile">
    <w:name w:val="footer"/>
    <w:basedOn w:val="Standard"/>
    <w:link w:val="FuzeileZchn"/>
    <w:uiPriority w:val="99"/>
    <w:unhideWhenUsed/>
    <w:rsid w:val="005B5F47"/>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5B5F47"/>
  </w:style>
  <w:style w:type="paragraph" w:styleId="Listenabsatz">
    <w:name w:val="List Paragraph"/>
    <w:basedOn w:val="Standard"/>
    <w:uiPriority w:val="34"/>
    <w:qFormat/>
    <w:rsid w:val="005516A7"/>
    <w:pPr>
      <w:ind w:left="720"/>
      <w:contextualSpacing/>
    </w:pPr>
    <w:rPr>
      <w:rFonts w:ascii="Calibri" w:eastAsia="Calibri" w:hAnsi="Calibri" w:cs="Times New Roman"/>
    </w:rPr>
  </w:style>
  <w:style w:type="table" w:styleId="Tabellenraster">
    <w:name w:val="Table Grid"/>
    <w:basedOn w:val="NormaleTabelle"/>
    <w:uiPriority w:val="59"/>
    <w:rsid w:val="00AE3F9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443654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EickHome\EickHomeMedia\WD-ExtHDD1021-01\Partnerschaftsverein\Gesch&#228;ftsf&#252;hrung\Vorlagen\Anschreiben%20und%20Anmeldeformulare\Neumitglieder\Zusammenstellung%20f&#252;r%20Neumitglieder\Antrag%20Mitgliedschaft%20mit%20Zahlart.dotx" TargetMode="Externa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Antrag Mitgliedschaft mit Zahlart.dotx</Template>
  <TotalTime>0</TotalTime>
  <Pages>2</Pages>
  <Words>566</Words>
  <Characters>3566</Characters>
  <Application>Microsoft Office Word</Application>
  <DocSecurity>0</DocSecurity>
  <Lines>29</Lines>
  <Paragraphs>8</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4124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Adelheid Eick</dc:creator>
  <cp:lastModifiedBy>Adelheid Eick</cp:lastModifiedBy>
  <cp:revision>1</cp:revision>
  <dcterms:created xsi:type="dcterms:W3CDTF">2025-07-14T17:15:00Z</dcterms:created>
  <dcterms:modified xsi:type="dcterms:W3CDTF">2025-07-14T17:16:00Z</dcterms:modified>
</cp:coreProperties>
</file>